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7D4D9" w14:textId="77777777" w:rsidR="00F62BFB" w:rsidRPr="000C5340" w:rsidRDefault="009F4DDA" w:rsidP="009F4DDA">
      <w:pPr>
        <w:spacing w:before="360"/>
        <w:jc w:val="center"/>
        <w:rPr>
          <w:b/>
          <w:bCs/>
          <w:sz w:val="24"/>
          <w:szCs w:val="24"/>
        </w:rPr>
      </w:pPr>
      <w:r w:rsidRPr="000C5340">
        <w:rPr>
          <w:b/>
          <w:bCs/>
          <w:sz w:val="24"/>
          <w:szCs w:val="24"/>
        </w:rPr>
        <w:t>(</w:t>
      </w:r>
      <w:r w:rsidR="00D77DEE" w:rsidRPr="000C5340">
        <w:rPr>
          <w:b/>
          <w:bCs/>
          <w:sz w:val="24"/>
          <w:szCs w:val="24"/>
        </w:rPr>
        <w:t xml:space="preserve">DA </w:t>
      </w:r>
      <w:r w:rsidRPr="000C5340">
        <w:rPr>
          <w:b/>
          <w:bCs/>
          <w:sz w:val="24"/>
          <w:szCs w:val="24"/>
        </w:rPr>
        <w:t>COMPILARE SU CARTA INTESTATA)</w:t>
      </w:r>
    </w:p>
    <w:p w14:paraId="367D65E5" w14:textId="77777777" w:rsidR="00246E00" w:rsidRPr="000C5340" w:rsidRDefault="00246E00" w:rsidP="00F11A41">
      <w:pPr>
        <w:ind w:right="283"/>
        <w:rPr>
          <w:i/>
          <w:sz w:val="22"/>
          <w:szCs w:val="22"/>
        </w:rPr>
      </w:pPr>
    </w:p>
    <w:p w14:paraId="03BACC99" w14:textId="77777777" w:rsidR="0066670D" w:rsidRPr="000C5340" w:rsidRDefault="005D4D9D" w:rsidP="0066670D">
      <w:pPr>
        <w:jc w:val="center"/>
        <w:rPr>
          <w:b/>
          <w:sz w:val="24"/>
          <w:szCs w:val="24"/>
        </w:rPr>
      </w:pPr>
      <w:r w:rsidRPr="000C5340">
        <w:rPr>
          <w:b/>
          <w:sz w:val="24"/>
          <w:szCs w:val="24"/>
        </w:rPr>
        <w:t>PIANO DI SPESA</w:t>
      </w:r>
    </w:p>
    <w:p w14:paraId="3047CB38" w14:textId="77777777" w:rsidR="005D4D9D" w:rsidRPr="000C5340" w:rsidRDefault="005D4D9D" w:rsidP="0066670D">
      <w:pPr>
        <w:jc w:val="center"/>
        <w:rPr>
          <w:b/>
          <w:sz w:val="24"/>
          <w:szCs w:val="24"/>
        </w:rPr>
      </w:pPr>
    </w:p>
    <w:p w14:paraId="4D4C01AE" w14:textId="77777777" w:rsidR="009360C9" w:rsidRPr="000C5340" w:rsidRDefault="009360C9" w:rsidP="0066670D">
      <w:pPr>
        <w:jc w:val="center"/>
        <w:rPr>
          <w:b/>
          <w:sz w:val="24"/>
          <w:szCs w:val="24"/>
        </w:rPr>
      </w:pPr>
      <w:r w:rsidRPr="000C5340">
        <w:rPr>
          <w:b/>
          <w:sz w:val="24"/>
          <w:szCs w:val="24"/>
        </w:rPr>
        <w:t>(Riportare il budget analitico delle entrate e delle uscite previste per le attività</w:t>
      </w:r>
      <w:r w:rsidR="007531FA" w:rsidRPr="000C5340">
        <w:rPr>
          <w:b/>
          <w:sz w:val="24"/>
          <w:szCs w:val="24"/>
        </w:rPr>
        <w:t xml:space="preserve"> indicate nella relazione illustrativa</w:t>
      </w:r>
      <w:r w:rsidRPr="000C5340">
        <w:rPr>
          <w:b/>
          <w:sz w:val="24"/>
          <w:szCs w:val="24"/>
        </w:rPr>
        <w:t>. Vengono riportate a titolo di esempio alcune voci di dettaglio.)</w:t>
      </w:r>
    </w:p>
    <w:p w14:paraId="77E93DFC" w14:textId="77777777" w:rsidR="009360C9" w:rsidRPr="000C5340" w:rsidRDefault="009360C9" w:rsidP="0066670D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4"/>
        <w:gridCol w:w="4804"/>
      </w:tblGrid>
      <w:tr w:rsidR="000C5340" w:rsidRPr="000C5340" w14:paraId="01514515" w14:textId="77777777" w:rsidTr="008846E6">
        <w:tc>
          <w:tcPr>
            <w:tcW w:w="9778" w:type="dxa"/>
            <w:gridSpan w:val="2"/>
          </w:tcPr>
          <w:p w14:paraId="49FBDB37" w14:textId="77777777" w:rsidR="00D34276" w:rsidRPr="000C5340" w:rsidRDefault="009360C9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 xml:space="preserve">ENTRATE </w:t>
            </w:r>
          </w:p>
          <w:p w14:paraId="5E15B1C2" w14:textId="77777777" w:rsidR="009360C9" w:rsidRPr="000C5340" w:rsidRDefault="009360C9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(Descrivere in modo dettagliato ogni singola fonte di entrata)</w:t>
            </w:r>
          </w:p>
        </w:tc>
      </w:tr>
      <w:tr w:rsidR="000C5340" w:rsidRPr="000C5340" w14:paraId="611ADD84" w14:textId="77777777" w:rsidTr="008846E6">
        <w:tc>
          <w:tcPr>
            <w:tcW w:w="4889" w:type="dxa"/>
          </w:tcPr>
          <w:p w14:paraId="25D3F5CC" w14:textId="77777777" w:rsidR="009360C9" w:rsidRPr="000C5340" w:rsidRDefault="009360C9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Tipologia</w:t>
            </w:r>
          </w:p>
        </w:tc>
        <w:tc>
          <w:tcPr>
            <w:tcW w:w="4889" w:type="dxa"/>
          </w:tcPr>
          <w:p w14:paraId="4F894B4E" w14:textId="77777777" w:rsidR="009360C9" w:rsidRPr="000C5340" w:rsidRDefault="009360C9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Importo</w:t>
            </w:r>
          </w:p>
        </w:tc>
      </w:tr>
      <w:tr w:rsidR="000C5340" w:rsidRPr="000C5340" w14:paraId="0B87957B" w14:textId="77777777" w:rsidTr="008846E6">
        <w:tc>
          <w:tcPr>
            <w:tcW w:w="4889" w:type="dxa"/>
          </w:tcPr>
          <w:p w14:paraId="5EB101F2" w14:textId="77777777" w:rsidR="004A6F78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Ammontare delle risorse investite direttamente dall’Associazione proponente</w:t>
            </w:r>
          </w:p>
        </w:tc>
        <w:tc>
          <w:tcPr>
            <w:tcW w:w="4889" w:type="dxa"/>
          </w:tcPr>
          <w:p w14:paraId="47A47775" w14:textId="77777777" w:rsidR="009360C9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77FB2906" w14:textId="77777777" w:rsidTr="008846E6">
        <w:tc>
          <w:tcPr>
            <w:tcW w:w="4889" w:type="dxa"/>
          </w:tcPr>
          <w:p w14:paraId="6B7E3838" w14:textId="77777777" w:rsidR="009360C9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Ammontare del contributo richiesto a soggetti privati</w:t>
            </w:r>
          </w:p>
        </w:tc>
        <w:tc>
          <w:tcPr>
            <w:tcW w:w="4889" w:type="dxa"/>
          </w:tcPr>
          <w:p w14:paraId="643FA072" w14:textId="77777777" w:rsidR="009360C9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5F23D570" w14:textId="77777777" w:rsidTr="008846E6">
        <w:tc>
          <w:tcPr>
            <w:tcW w:w="4889" w:type="dxa"/>
          </w:tcPr>
          <w:p w14:paraId="7961D5CB" w14:textId="77777777" w:rsidR="00725BDA" w:rsidRPr="000C5340" w:rsidRDefault="00725BDA" w:rsidP="00E641CF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Contributi da enti pubblici (</w:t>
            </w:r>
            <w:r w:rsidR="005C18D1" w:rsidRPr="000C5340">
              <w:rPr>
                <w:sz w:val="24"/>
                <w:szCs w:val="24"/>
              </w:rPr>
              <w:t xml:space="preserve">Comune, </w:t>
            </w:r>
            <w:r w:rsidRPr="000C5340">
              <w:rPr>
                <w:sz w:val="24"/>
                <w:szCs w:val="24"/>
              </w:rPr>
              <w:t>Provincia, Regione)</w:t>
            </w:r>
          </w:p>
        </w:tc>
        <w:tc>
          <w:tcPr>
            <w:tcW w:w="4889" w:type="dxa"/>
          </w:tcPr>
          <w:p w14:paraId="3953CE73" w14:textId="77777777" w:rsidR="00725BDA" w:rsidRPr="000C5340" w:rsidRDefault="00725BDA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0CF189BF" w14:textId="77777777" w:rsidTr="008846E6">
        <w:tc>
          <w:tcPr>
            <w:tcW w:w="4889" w:type="dxa"/>
          </w:tcPr>
          <w:p w14:paraId="7CC00459" w14:textId="77777777" w:rsidR="009360C9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 xml:space="preserve">Ricavi derivanti dalle attività </w:t>
            </w:r>
          </w:p>
        </w:tc>
        <w:tc>
          <w:tcPr>
            <w:tcW w:w="4889" w:type="dxa"/>
          </w:tcPr>
          <w:p w14:paraId="6D73C24A" w14:textId="77777777" w:rsidR="009360C9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186FF70D" w14:textId="77777777" w:rsidTr="008846E6">
        <w:tc>
          <w:tcPr>
            <w:tcW w:w="4889" w:type="dxa"/>
          </w:tcPr>
          <w:p w14:paraId="293E176A" w14:textId="77777777" w:rsidR="009360C9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Altro specificare</w:t>
            </w:r>
          </w:p>
        </w:tc>
        <w:tc>
          <w:tcPr>
            <w:tcW w:w="4889" w:type="dxa"/>
          </w:tcPr>
          <w:p w14:paraId="4E150BBB" w14:textId="77777777" w:rsidR="009360C9" w:rsidRPr="000C5340" w:rsidRDefault="004A6F78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4A6F78" w:rsidRPr="000C5340" w14:paraId="482EC72A" w14:textId="77777777" w:rsidTr="008846E6">
        <w:tc>
          <w:tcPr>
            <w:tcW w:w="4889" w:type="dxa"/>
          </w:tcPr>
          <w:p w14:paraId="1A6579B4" w14:textId="77777777" w:rsidR="004A6F78" w:rsidRPr="000C5340" w:rsidRDefault="004A6F78" w:rsidP="008846E6">
            <w:pPr>
              <w:jc w:val="both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TOTALE</w:t>
            </w:r>
          </w:p>
        </w:tc>
        <w:tc>
          <w:tcPr>
            <w:tcW w:w="4889" w:type="dxa"/>
          </w:tcPr>
          <w:p w14:paraId="41FAA8E9" w14:textId="77777777" w:rsidR="004A6F78" w:rsidRPr="000C5340" w:rsidRDefault="004A6F78" w:rsidP="008846E6">
            <w:pPr>
              <w:jc w:val="both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€</w:t>
            </w:r>
          </w:p>
        </w:tc>
      </w:tr>
    </w:tbl>
    <w:p w14:paraId="459B6BE7" w14:textId="77777777" w:rsidR="009360C9" w:rsidRPr="000C5340" w:rsidRDefault="009360C9" w:rsidP="009360C9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4802"/>
      </w:tblGrid>
      <w:tr w:rsidR="000C5340" w:rsidRPr="000C5340" w14:paraId="79B368CE" w14:textId="77777777" w:rsidTr="008846E6">
        <w:tc>
          <w:tcPr>
            <w:tcW w:w="9778" w:type="dxa"/>
            <w:gridSpan w:val="2"/>
          </w:tcPr>
          <w:p w14:paraId="768747FE" w14:textId="77777777" w:rsidR="00D34276" w:rsidRPr="000C5340" w:rsidRDefault="00D34276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 xml:space="preserve">USCITE </w:t>
            </w:r>
          </w:p>
          <w:p w14:paraId="3EE1DBA0" w14:textId="77777777" w:rsidR="00D34276" w:rsidRPr="000C5340" w:rsidRDefault="00D34276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(Descrivere in modo dettagliato ogni singola voce di spesa)</w:t>
            </w:r>
          </w:p>
        </w:tc>
      </w:tr>
      <w:tr w:rsidR="000C5340" w:rsidRPr="000C5340" w14:paraId="02D49252" w14:textId="77777777" w:rsidTr="008846E6">
        <w:tc>
          <w:tcPr>
            <w:tcW w:w="4889" w:type="dxa"/>
          </w:tcPr>
          <w:p w14:paraId="72C8A550" w14:textId="77777777" w:rsidR="00D34276" w:rsidRPr="000C5340" w:rsidRDefault="00D34276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Tipologia</w:t>
            </w:r>
          </w:p>
        </w:tc>
        <w:tc>
          <w:tcPr>
            <w:tcW w:w="4889" w:type="dxa"/>
          </w:tcPr>
          <w:p w14:paraId="167ADF48" w14:textId="77777777" w:rsidR="00D34276" w:rsidRPr="000C5340" w:rsidRDefault="00D34276" w:rsidP="008846E6">
            <w:pPr>
              <w:jc w:val="center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Importo</w:t>
            </w:r>
          </w:p>
        </w:tc>
      </w:tr>
      <w:tr w:rsidR="000C5340" w:rsidRPr="000C5340" w14:paraId="10B255A0" w14:textId="77777777" w:rsidTr="008846E6">
        <w:tc>
          <w:tcPr>
            <w:tcW w:w="4889" w:type="dxa"/>
          </w:tcPr>
          <w:p w14:paraId="2FFDFA01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proofErr w:type="spellStart"/>
            <w:r w:rsidRPr="000C5340">
              <w:rPr>
                <w:sz w:val="24"/>
                <w:szCs w:val="24"/>
              </w:rPr>
              <w:t>Chacet</w:t>
            </w:r>
            <w:proofErr w:type="spellEnd"/>
            <w:r w:rsidRPr="000C5340">
              <w:rPr>
                <w:sz w:val="24"/>
                <w:szCs w:val="24"/>
              </w:rPr>
              <w:t xml:space="preserve"> per artisti</w:t>
            </w:r>
          </w:p>
        </w:tc>
        <w:tc>
          <w:tcPr>
            <w:tcW w:w="4889" w:type="dxa"/>
          </w:tcPr>
          <w:p w14:paraId="3D6CC445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72E68AC4" w14:textId="77777777" w:rsidTr="008846E6">
        <w:tc>
          <w:tcPr>
            <w:tcW w:w="4889" w:type="dxa"/>
          </w:tcPr>
          <w:p w14:paraId="248B8456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SIAE</w:t>
            </w:r>
          </w:p>
        </w:tc>
        <w:tc>
          <w:tcPr>
            <w:tcW w:w="4889" w:type="dxa"/>
          </w:tcPr>
          <w:p w14:paraId="1760AD56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773D2343" w14:textId="77777777" w:rsidTr="008846E6">
        <w:tc>
          <w:tcPr>
            <w:tcW w:w="4889" w:type="dxa"/>
          </w:tcPr>
          <w:p w14:paraId="116668D5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Spese di promozione</w:t>
            </w:r>
          </w:p>
        </w:tc>
        <w:tc>
          <w:tcPr>
            <w:tcW w:w="4889" w:type="dxa"/>
          </w:tcPr>
          <w:p w14:paraId="20D06EF3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60982049" w14:textId="77777777" w:rsidTr="008846E6">
        <w:tc>
          <w:tcPr>
            <w:tcW w:w="4889" w:type="dxa"/>
          </w:tcPr>
          <w:p w14:paraId="7F7EAA03" w14:textId="61DBCF77" w:rsidR="00D34276" w:rsidRPr="00064677" w:rsidRDefault="00D34276" w:rsidP="008846E6">
            <w:pPr>
              <w:jc w:val="both"/>
              <w:rPr>
                <w:rFonts w:cstheme="minorHAnsi"/>
                <w:sz w:val="24"/>
                <w:szCs w:val="24"/>
                <w:u w:val="single"/>
              </w:rPr>
            </w:pPr>
            <w:r w:rsidRPr="00064677">
              <w:rPr>
                <w:sz w:val="24"/>
                <w:szCs w:val="24"/>
              </w:rPr>
              <w:t xml:space="preserve">Spese </w:t>
            </w:r>
            <w:r w:rsidR="00064677" w:rsidRPr="00064677">
              <w:rPr>
                <w:sz w:val="24"/>
                <w:szCs w:val="24"/>
              </w:rPr>
              <w:t>di materiale vario (l</w:t>
            </w:r>
            <w:r w:rsidR="00064677" w:rsidRPr="00064677">
              <w:rPr>
                <w:rFonts w:cstheme="minorHAnsi"/>
                <w:sz w:val="24"/>
                <w:szCs w:val="24"/>
                <w:u w:val="single"/>
              </w:rPr>
              <w:t>’Amministrazione non concederà contributi per l’acquisto di strumenti o beni durevoli)</w:t>
            </w:r>
          </w:p>
        </w:tc>
        <w:tc>
          <w:tcPr>
            <w:tcW w:w="4889" w:type="dxa"/>
          </w:tcPr>
          <w:p w14:paraId="394D2BDA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0FD04DA4" w14:textId="77777777" w:rsidTr="008846E6">
        <w:tc>
          <w:tcPr>
            <w:tcW w:w="4889" w:type="dxa"/>
          </w:tcPr>
          <w:p w14:paraId="471B8568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Altro specificare</w:t>
            </w:r>
          </w:p>
        </w:tc>
        <w:tc>
          <w:tcPr>
            <w:tcW w:w="4889" w:type="dxa"/>
          </w:tcPr>
          <w:p w14:paraId="05D9CE69" w14:textId="77777777" w:rsidR="00D34276" w:rsidRPr="000C5340" w:rsidRDefault="00D34276" w:rsidP="008846E6">
            <w:pPr>
              <w:jc w:val="both"/>
              <w:rPr>
                <w:sz w:val="24"/>
                <w:szCs w:val="24"/>
              </w:rPr>
            </w:pPr>
            <w:r w:rsidRPr="000C5340">
              <w:rPr>
                <w:sz w:val="24"/>
                <w:szCs w:val="24"/>
              </w:rPr>
              <w:t>€</w:t>
            </w:r>
          </w:p>
        </w:tc>
      </w:tr>
      <w:tr w:rsidR="000C5340" w:rsidRPr="000C5340" w14:paraId="12955568" w14:textId="77777777" w:rsidTr="008846E6">
        <w:tc>
          <w:tcPr>
            <w:tcW w:w="4889" w:type="dxa"/>
          </w:tcPr>
          <w:p w14:paraId="453F4898" w14:textId="77777777" w:rsidR="00D34276" w:rsidRPr="000C5340" w:rsidRDefault="00D34276" w:rsidP="008846E6">
            <w:pPr>
              <w:jc w:val="both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TOTALE</w:t>
            </w:r>
          </w:p>
        </w:tc>
        <w:tc>
          <w:tcPr>
            <w:tcW w:w="4889" w:type="dxa"/>
          </w:tcPr>
          <w:p w14:paraId="27D0DC04" w14:textId="77777777" w:rsidR="00D34276" w:rsidRPr="000C5340" w:rsidRDefault="00D34276" w:rsidP="008846E6">
            <w:pPr>
              <w:jc w:val="both"/>
              <w:rPr>
                <w:b/>
                <w:sz w:val="24"/>
                <w:szCs w:val="24"/>
              </w:rPr>
            </w:pPr>
            <w:r w:rsidRPr="000C5340">
              <w:rPr>
                <w:b/>
                <w:sz w:val="24"/>
                <w:szCs w:val="24"/>
              </w:rPr>
              <w:t>€</w:t>
            </w:r>
          </w:p>
        </w:tc>
      </w:tr>
    </w:tbl>
    <w:p w14:paraId="05FA22FE" w14:textId="77777777" w:rsidR="004B26B9" w:rsidRDefault="004B26B9" w:rsidP="0066670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531FA" w14:paraId="118F3B39" w14:textId="77777777" w:rsidTr="008846E6">
        <w:tc>
          <w:tcPr>
            <w:tcW w:w="9778" w:type="dxa"/>
          </w:tcPr>
          <w:p w14:paraId="681D2431" w14:textId="77777777" w:rsidR="007531FA" w:rsidRPr="008846E6" w:rsidRDefault="001A6FA1" w:rsidP="008846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IMPORTO DEL CONTRIBUTO RICHIESTO</w:t>
            </w:r>
            <w:r w:rsidR="00BC0FA8">
              <w:rPr>
                <w:rStyle w:val="Rimandonotaapidipagina"/>
                <w:b/>
                <w:sz w:val="22"/>
                <w:szCs w:val="22"/>
              </w:rPr>
              <w:footnoteReference w:id="1"/>
            </w:r>
          </w:p>
          <w:p w14:paraId="4102554D" w14:textId="77777777" w:rsidR="007531FA" w:rsidRPr="008846E6" w:rsidRDefault="007531FA" w:rsidP="008846E6">
            <w:pPr>
              <w:jc w:val="center"/>
              <w:rPr>
                <w:b/>
                <w:sz w:val="22"/>
                <w:szCs w:val="22"/>
              </w:rPr>
            </w:pPr>
            <w:r w:rsidRPr="008846E6">
              <w:rPr>
                <w:b/>
                <w:sz w:val="22"/>
                <w:szCs w:val="22"/>
              </w:rPr>
              <w:t>€</w:t>
            </w:r>
            <w:r w:rsidR="001A6FA1">
              <w:rPr>
                <w:b/>
                <w:sz w:val="22"/>
                <w:szCs w:val="22"/>
              </w:rPr>
              <w:t xml:space="preserve"> ___________________</w:t>
            </w:r>
          </w:p>
        </w:tc>
      </w:tr>
    </w:tbl>
    <w:p w14:paraId="3EDFC1CA" w14:textId="77777777" w:rsidR="007531FA" w:rsidRDefault="007531FA" w:rsidP="007531FA">
      <w:pPr>
        <w:jc w:val="both"/>
      </w:pPr>
    </w:p>
    <w:p w14:paraId="291A322F" w14:textId="77777777" w:rsidR="006C118A" w:rsidRDefault="006C118A" w:rsidP="007531FA">
      <w:pPr>
        <w:jc w:val="both"/>
      </w:pPr>
    </w:p>
    <w:p w14:paraId="6D03F9B5" w14:textId="77777777" w:rsidR="007531FA" w:rsidRDefault="007531FA" w:rsidP="007531FA">
      <w:pPr>
        <w:jc w:val="both"/>
      </w:pPr>
      <w:r>
        <w:t>Luogo e Data _________________________________</w:t>
      </w:r>
    </w:p>
    <w:p w14:paraId="4C8F7D47" w14:textId="77777777" w:rsidR="006C118A" w:rsidRDefault="006C118A" w:rsidP="007531FA">
      <w:pPr>
        <w:jc w:val="both"/>
      </w:pPr>
    </w:p>
    <w:p w14:paraId="37C5F59E" w14:textId="77777777" w:rsidR="007531FA" w:rsidRDefault="007531FA" w:rsidP="007531FA">
      <w:pPr>
        <w:jc w:val="both"/>
      </w:pPr>
    </w:p>
    <w:p w14:paraId="406C8CA9" w14:textId="77777777" w:rsidR="007531FA" w:rsidRDefault="007531FA" w:rsidP="007531FA">
      <w:pPr>
        <w:ind w:left="4248"/>
        <w:jc w:val="both"/>
      </w:pPr>
      <w:r>
        <w:t xml:space="preserve">           Firma del Presidente/Legale Rappresentante</w:t>
      </w:r>
    </w:p>
    <w:p w14:paraId="1F5CF634" w14:textId="77777777" w:rsidR="007531FA" w:rsidRDefault="007531FA" w:rsidP="007531FA">
      <w:pPr>
        <w:ind w:left="4248"/>
        <w:jc w:val="both"/>
      </w:pPr>
    </w:p>
    <w:p w14:paraId="4C5DF551" w14:textId="77777777" w:rsidR="007531FA" w:rsidRDefault="007531FA" w:rsidP="007531FA">
      <w:pPr>
        <w:ind w:left="4248"/>
        <w:jc w:val="both"/>
      </w:pPr>
      <w:r>
        <w:t>_____________________________________________</w:t>
      </w:r>
    </w:p>
    <w:sectPr w:rsidR="007531FA" w:rsidSect="00AA2BE9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F07DF" w14:textId="77777777" w:rsidR="001F5D1F" w:rsidRDefault="001F5D1F" w:rsidP="00F62BFB">
      <w:r>
        <w:separator/>
      </w:r>
    </w:p>
  </w:endnote>
  <w:endnote w:type="continuationSeparator" w:id="0">
    <w:p w14:paraId="75083282" w14:textId="77777777" w:rsidR="001F5D1F" w:rsidRDefault="001F5D1F" w:rsidP="00F62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908C1" w14:textId="77777777" w:rsidR="001F5D1F" w:rsidRDefault="001F5D1F" w:rsidP="00F62BFB">
      <w:r>
        <w:separator/>
      </w:r>
    </w:p>
  </w:footnote>
  <w:footnote w:type="continuationSeparator" w:id="0">
    <w:p w14:paraId="7BEA4CF4" w14:textId="77777777" w:rsidR="001F5D1F" w:rsidRDefault="001F5D1F" w:rsidP="00F62BFB">
      <w:r>
        <w:continuationSeparator/>
      </w:r>
    </w:p>
  </w:footnote>
  <w:footnote w:id="1">
    <w:p w14:paraId="6405D798" w14:textId="6EECBAF9" w:rsidR="0062398A" w:rsidRDefault="00BC0FA8" w:rsidP="00BC0FA8">
      <w:pPr>
        <w:pStyle w:val="Testonotaapidipagina"/>
        <w:jc w:val="both"/>
        <w:rPr>
          <w:b/>
          <w:sz w:val="24"/>
          <w:szCs w:val="24"/>
        </w:rPr>
      </w:pPr>
      <w:r>
        <w:rPr>
          <w:rStyle w:val="Rimandonotaapidipagina"/>
        </w:rPr>
        <w:footnoteRef/>
      </w:r>
      <w:r>
        <w:t xml:space="preserve"> </w:t>
      </w:r>
      <w:r w:rsidRPr="00183AE3">
        <w:rPr>
          <w:b/>
          <w:sz w:val="24"/>
          <w:szCs w:val="24"/>
        </w:rPr>
        <w:t xml:space="preserve">L’importo del contributo concesso non potrà </w:t>
      </w:r>
      <w:r w:rsidR="00183AE3" w:rsidRPr="00183AE3">
        <w:rPr>
          <w:b/>
          <w:sz w:val="24"/>
          <w:szCs w:val="24"/>
        </w:rPr>
        <w:t xml:space="preserve">essere superiore alla differenza tra le spese e le entrate risultanti dal preventivo e non può comunque essere superiore al 50% dell’ammontare delle spese effettivamente sostenute. </w:t>
      </w:r>
    </w:p>
    <w:p w14:paraId="4F2CD5D5" w14:textId="77777777" w:rsidR="00183AE3" w:rsidRPr="00183AE3" w:rsidRDefault="00183AE3" w:rsidP="00BC0FA8">
      <w:pPr>
        <w:pStyle w:val="Testonotaapidipagin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Nel caso di concessione di contributi e vantaggi economici per la medesima iniziativa, i limiti di cui al precedente punto sono determinati con riguardo al valore dei benefici complessivamente riconosciuti.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DB8E4" w14:textId="77777777" w:rsidR="00B65719" w:rsidRPr="00183AE3" w:rsidRDefault="00183AE3" w:rsidP="00183AE3">
    <w:pPr>
      <w:pStyle w:val="Intestazione"/>
    </w:pPr>
    <w:r>
      <w:t>MODELLO 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F4020"/>
    <w:multiLevelType w:val="hybridMultilevel"/>
    <w:tmpl w:val="C94E493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EA217D"/>
    <w:multiLevelType w:val="hybridMultilevel"/>
    <w:tmpl w:val="AF04BAD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9235CE"/>
    <w:multiLevelType w:val="hybridMultilevel"/>
    <w:tmpl w:val="DA5A55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34CA7"/>
    <w:multiLevelType w:val="hybridMultilevel"/>
    <w:tmpl w:val="B74089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DF0D93"/>
    <w:multiLevelType w:val="hybridMultilevel"/>
    <w:tmpl w:val="56DA7D1E"/>
    <w:lvl w:ilvl="0" w:tplc="D03C3A2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06EB5"/>
    <w:multiLevelType w:val="hybridMultilevel"/>
    <w:tmpl w:val="C482690C"/>
    <w:lvl w:ilvl="0" w:tplc="D03C3A2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66249B"/>
    <w:multiLevelType w:val="hybridMultilevel"/>
    <w:tmpl w:val="061CA23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97150E"/>
    <w:multiLevelType w:val="hybridMultilevel"/>
    <w:tmpl w:val="E724018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F6F40"/>
    <w:multiLevelType w:val="hybridMultilevel"/>
    <w:tmpl w:val="66B0F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92515"/>
    <w:multiLevelType w:val="hybridMultilevel"/>
    <w:tmpl w:val="256E615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8377A9C"/>
    <w:multiLevelType w:val="hybridMultilevel"/>
    <w:tmpl w:val="1110E7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42732"/>
    <w:multiLevelType w:val="hybridMultilevel"/>
    <w:tmpl w:val="1F1AA93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DA96176"/>
    <w:multiLevelType w:val="hybridMultilevel"/>
    <w:tmpl w:val="5694C62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153C62"/>
    <w:multiLevelType w:val="hybridMultilevel"/>
    <w:tmpl w:val="9048C43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FD68BE"/>
    <w:multiLevelType w:val="hybridMultilevel"/>
    <w:tmpl w:val="13A89A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974030"/>
    <w:multiLevelType w:val="hybridMultilevel"/>
    <w:tmpl w:val="58E265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4784E"/>
    <w:multiLevelType w:val="hybridMultilevel"/>
    <w:tmpl w:val="5B288E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93AF0"/>
    <w:multiLevelType w:val="hybridMultilevel"/>
    <w:tmpl w:val="9708A3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B768A5"/>
    <w:multiLevelType w:val="hybridMultilevel"/>
    <w:tmpl w:val="B40CCD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E702D"/>
    <w:multiLevelType w:val="hybridMultilevel"/>
    <w:tmpl w:val="856294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9824F6"/>
    <w:multiLevelType w:val="hybridMultilevel"/>
    <w:tmpl w:val="5840E7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3327741"/>
    <w:multiLevelType w:val="hybridMultilevel"/>
    <w:tmpl w:val="A54CEAFC"/>
    <w:lvl w:ilvl="0" w:tplc="298A1E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6F5F4A"/>
    <w:multiLevelType w:val="hybridMultilevel"/>
    <w:tmpl w:val="DC36AC4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E92089"/>
    <w:multiLevelType w:val="hybridMultilevel"/>
    <w:tmpl w:val="CCFA4DB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026A8A"/>
    <w:multiLevelType w:val="hybridMultilevel"/>
    <w:tmpl w:val="F4DC5D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003CD7"/>
    <w:multiLevelType w:val="hybridMultilevel"/>
    <w:tmpl w:val="6D2A4130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3B26122"/>
    <w:multiLevelType w:val="hybridMultilevel"/>
    <w:tmpl w:val="401CC3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C43EE"/>
    <w:multiLevelType w:val="hybridMultilevel"/>
    <w:tmpl w:val="73BA09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2B381A"/>
    <w:multiLevelType w:val="hybridMultilevel"/>
    <w:tmpl w:val="EBBAD4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6D6A77"/>
    <w:multiLevelType w:val="hybridMultilevel"/>
    <w:tmpl w:val="441A2EB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5051BC8"/>
    <w:multiLevelType w:val="hybridMultilevel"/>
    <w:tmpl w:val="5254F976"/>
    <w:lvl w:ilvl="0" w:tplc="04100017">
      <w:start w:val="1"/>
      <w:numFmt w:val="lowerLetter"/>
      <w:lvlText w:val="%1)"/>
      <w:lvlJc w:val="left"/>
      <w:pPr>
        <w:ind w:left="1080" w:hanging="72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4A4EA0"/>
    <w:multiLevelType w:val="hybridMultilevel"/>
    <w:tmpl w:val="350421FC"/>
    <w:lvl w:ilvl="0" w:tplc="0410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BC50662"/>
    <w:multiLevelType w:val="hybridMultilevel"/>
    <w:tmpl w:val="F5C8941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48843207">
    <w:abstractNumId w:val="19"/>
  </w:num>
  <w:num w:numId="2" w16cid:durableId="1083405883">
    <w:abstractNumId w:val="0"/>
  </w:num>
  <w:num w:numId="3" w16cid:durableId="174880604">
    <w:abstractNumId w:val="14"/>
  </w:num>
  <w:num w:numId="4" w16cid:durableId="1192495931">
    <w:abstractNumId w:val="28"/>
  </w:num>
  <w:num w:numId="5" w16cid:durableId="11933762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106797">
    <w:abstractNumId w:val="31"/>
  </w:num>
  <w:num w:numId="7" w16cid:durableId="736826545">
    <w:abstractNumId w:val="11"/>
  </w:num>
  <w:num w:numId="8" w16cid:durableId="1472163846">
    <w:abstractNumId w:val="16"/>
  </w:num>
  <w:num w:numId="9" w16cid:durableId="199049952">
    <w:abstractNumId w:val="30"/>
  </w:num>
  <w:num w:numId="10" w16cid:durableId="1169248558">
    <w:abstractNumId w:val="20"/>
  </w:num>
  <w:num w:numId="11" w16cid:durableId="982084433">
    <w:abstractNumId w:val="3"/>
  </w:num>
  <w:num w:numId="12" w16cid:durableId="1132484964">
    <w:abstractNumId w:val="30"/>
  </w:num>
  <w:num w:numId="13" w16cid:durableId="1442454331">
    <w:abstractNumId w:val="23"/>
  </w:num>
  <w:num w:numId="14" w16cid:durableId="1730961659">
    <w:abstractNumId w:val="29"/>
  </w:num>
  <w:num w:numId="15" w16cid:durableId="142627643">
    <w:abstractNumId w:val="24"/>
  </w:num>
  <w:num w:numId="16" w16cid:durableId="1624506958">
    <w:abstractNumId w:val="6"/>
  </w:num>
  <w:num w:numId="17" w16cid:durableId="924535005">
    <w:abstractNumId w:val="25"/>
  </w:num>
  <w:num w:numId="18" w16cid:durableId="932399153">
    <w:abstractNumId w:val="15"/>
  </w:num>
  <w:num w:numId="19" w16cid:durableId="1001079124">
    <w:abstractNumId w:val="26"/>
  </w:num>
  <w:num w:numId="20" w16cid:durableId="8683382">
    <w:abstractNumId w:val="8"/>
  </w:num>
  <w:num w:numId="21" w16cid:durableId="617103588">
    <w:abstractNumId w:val="18"/>
  </w:num>
  <w:num w:numId="22" w16cid:durableId="1268662430">
    <w:abstractNumId w:val="27"/>
  </w:num>
  <w:num w:numId="23" w16cid:durableId="2096701076">
    <w:abstractNumId w:val="17"/>
  </w:num>
  <w:num w:numId="24" w16cid:durableId="1548377258">
    <w:abstractNumId w:val="4"/>
  </w:num>
  <w:num w:numId="25" w16cid:durableId="367072512">
    <w:abstractNumId w:val="5"/>
  </w:num>
  <w:num w:numId="26" w16cid:durableId="1752197190">
    <w:abstractNumId w:val="2"/>
  </w:num>
  <w:num w:numId="27" w16cid:durableId="1035736919">
    <w:abstractNumId w:val="13"/>
  </w:num>
  <w:num w:numId="28" w16cid:durableId="1800957709">
    <w:abstractNumId w:val="22"/>
  </w:num>
  <w:num w:numId="29" w16cid:durableId="346712702">
    <w:abstractNumId w:val="1"/>
  </w:num>
  <w:num w:numId="30" w16cid:durableId="805395215">
    <w:abstractNumId w:val="9"/>
  </w:num>
  <w:num w:numId="31" w16cid:durableId="288971892">
    <w:abstractNumId w:val="7"/>
  </w:num>
  <w:num w:numId="32" w16cid:durableId="401293100">
    <w:abstractNumId w:val="10"/>
  </w:num>
  <w:num w:numId="33" w16cid:durableId="1321807378">
    <w:abstractNumId w:val="32"/>
  </w:num>
  <w:num w:numId="34" w16cid:durableId="1317294414">
    <w:abstractNumId w:val="12"/>
  </w:num>
  <w:num w:numId="35" w16cid:durableId="22441616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EFF"/>
    <w:rsid w:val="00002A2E"/>
    <w:rsid w:val="0001212B"/>
    <w:rsid w:val="00022800"/>
    <w:rsid w:val="00023F96"/>
    <w:rsid w:val="0003048D"/>
    <w:rsid w:val="00030E81"/>
    <w:rsid w:val="00031B6B"/>
    <w:rsid w:val="00033027"/>
    <w:rsid w:val="000509F4"/>
    <w:rsid w:val="00056298"/>
    <w:rsid w:val="00056572"/>
    <w:rsid w:val="000609E5"/>
    <w:rsid w:val="00064677"/>
    <w:rsid w:val="00066298"/>
    <w:rsid w:val="0006725C"/>
    <w:rsid w:val="00072342"/>
    <w:rsid w:val="000914A5"/>
    <w:rsid w:val="0009298C"/>
    <w:rsid w:val="000A427D"/>
    <w:rsid w:val="000A4474"/>
    <w:rsid w:val="000A5E2D"/>
    <w:rsid w:val="000B327C"/>
    <w:rsid w:val="000C12D6"/>
    <w:rsid w:val="000C5340"/>
    <w:rsid w:val="000D10F1"/>
    <w:rsid w:val="000F242C"/>
    <w:rsid w:val="00105053"/>
    <w:rsid w:val="0011443B"/>
    <w:rsid w:val="00114938"/>
    <w:rsid w:val="00114AC2"/>
    <w:rsid w:val="00130B92"/>
    <w:rsid w:val="00141D9B"/>
    <w:rsid w:val="00143F75"/>
    <w:rsid w:val="00165C94"/>
    <w:rsid w:val="001660C3"/>
    <w:rsid w:val="00170DCC"/>
    <w:rsid w:val="00183AE3"/>
    <w:rsid w:val="00185E15"/>
    <w:rsid w:val="001A091B"/>
    <w:rsid w:val="001A6FA1"/>
    <w:rsid w:val="001B600B"/>
    <w:rsid w:val="001D5F04"/>
    <w:rsid w:val="001F5D1F"/>
    <w:rsid w:val="00204641"/>
    <w:rsid w:val="00210D14"/>
    <w:rsid w:val="002110D5"/>
    <w:rsid w:val="00223F64"/>
    <w:rsid w:val="00225D20"/>
    <w:rsid w:val="00242EC6"/>
    <w:rsid w:val="00246E00"/>
    <w:rsid w:val="002520AF"/>
    <w:rsid w:val="00266154"/>
    <w:rsid w:val="00290A63"/>
    <w:rsid w:val="002A477E"/>
    <w:rsid w:val="002B18FC"/>
    <w:rsid w:val="002C1617"/>
    <w:rsid w:val="002C7E1F"/>
    <w:rsid w:val="002D1136"/>
    <w:rsid w:val="002D5C2D"/>
    <w:rsid w:val="00306A34"/>
    <w:rsid w:val="00307CC8"/>
    <w:rsid w:val="00316E95"/>
    <w:rsid w:val="00320008"/>
    <w:rsid w:val="00326A7B"/>
    <w:rsid w:val="00326D6C"/>
    <w:rsid w:val="003354AF"/>
    <w:rsid w:val="0034662F"/>
    <w:rsid w:val="00347B07"/>
    <w:rsid w:val="00351448"/>
    <w:rsid w:val="00353D16"/>
    <w:rsid w:val="00356E0A"/>
    <w:rsid w:val="00373990"/>
    <w:rsid w:val="00377A90"/>
    <w:rsid w:val="0038458D"/>
    <w:rsid w:val="0039437E"/>
    <w:rsid w:val="00396087"/>
    <w:rsid w:val="003A14B1"/>
    <w:rsid w:val="003A5C9D"/>
    <w:rsid w:val="003A722B"/>
    <w:rsid w:val="003C0FF6"/>
    <w:rsid w:val="003D53C0"/>
    <w:rsid w:val="003D6936"/>
    <w:rsid w:val="003E2BCD"/>
    <w:rsid w:val="003E665B"/>
    <w:rsid w:val="00400211"/>
    <w:rsid w:val="00404B1A"/>
    <w:rsid w:val="00407BC4"/>
    <w:rsid w:val="00412C8A"/>
    <w:rsid w:val="00415EE3"/>
    <w:rsid w:val="00444468"/>
    <w:rsid w:val="00446C2E"/>
    <w:rsid w:val="00457E91"/>
    <w:rsid w:val="00462D30"/>
    <w:rsid w:val="0047147A"/>
    <w:rsid w:val="004740A3"/>
    <w:rsid w:val="00474926"/>
    <w:rsid w:val="00476B67"/>
    <w:rsid w:val="004822EB"/>
    <w:rsid w:val="004A01D3"/>
    <w:rsid w:val="004A2850"/>
    <w:rsid w:val="004A6F78"/>
    <w:rsid w:val="004B26B9"/>
    <w:rsid w:val="004B3FC8"/>
    <w:rsid w:val="004B7246"/>
    <w:rsid w:val="004C086F"/>
    <w:rsid w:val="004C4109"/>
    <w:rsid w:val="004C42B3"/>
    <w:rsid w:val="004D22C8"/>
    <w:rsid w:val="00504877"/>
    <w:rsid w:val="00521921"/>
    <w:rsid w:val="0052730A"/>
    <w:rsid w:val="005468E5"/>
    <w:rsid w:val="00547C02"/>
    <w:rsid w:val="00551D6B"/>
    <w:rsid w:val="00557D7C"/>
    <w:rsid w:val="005749AF"/>
    <w:rsid w:val="00580756"/>
    <w:rsid w:val="00582A59"/>
    <w:rsid w:val="00595996"/>
    <w:rsid w:val="00595C54"/>
    <w:rsid w:val="005A172E"/>
    <w:rsid w:val="005C18D1"/>
    <w:rsid w:val="005D4D9D"/>
    <w:rsid w:val="005D67D7"/>
    <w:rsid w:val="005E7065"/>
    <w:rsid w:val="00620942"/>
    <w:rsid w:val="0062398A"/>
    <w:rsid w:val="00634455"/>
    <w:rsid w:val="0063789C"/>
    <w:rsid w:val="00646CA8"/>
    <w:rsid w:val="006639DA"/>
    <w:rsid w:val="0066650F"/>
    <w:rsid w:val="0066670D"/>
    <w:rsid w:val="00674C1A"/>
    <w:rsid w:val="00680F47"/>
    <w:rsid w:val="006B7F5F"/>
    <w:rsid w:val="006C118A"/>
    <w:rsid w:val="006C50E5"/>
    <w:rsid w:val="006E16F4"/>
    <w:rsid w:val="006F07F8"/>
    <w:rsid w:val="006F47C9"/>
    <w:rsid w:val="006F7A0A"/>
    <w:rsid w:val="00701D26"/>
    <w:rsid w:val="007100D7"/>
    <w:rsid w:val="007159E5"/>
    <w:rsid w:val="0072482C"/>
    <w:rsid w:val="00725BDA"/>
    <w:rsid w:val="00731A8D"/>
    <w:rsid w:val="00734E13"/>
    <w:rsid w:val="00735044"/>
    <w:rsid w:val="00735B70"/>
    <w:rsid w:val="00742389"/>
    <w:rsid w:val="00746048"/>
    <w:rsid w:val="00746329"/>
    <w:rsid w:val="007531FA"/>
    <w:rsid w:val="00760EFF"/>
    <w:rsid w:val="00762D11"/>
    <w:rsid w:val="007669E1"/>
    <w:rsid w:val="00775954"/>
    <w:rsid w:val="007913C4"/>
    <w:rsid w:val="00791F72"/>
    <w:rsid w:val="007935DD"/>
    <w:rsid w:val="00794477"/>
    <w:rsid w:val="007B4992"/>
    <w:rsid w:val="007B7882"/>
    <w:rsid w:val="007C07B8"/>
    <w:rsid w:val="007C63E3"/>
    <w:rsid w:val="007C7CC9"/>
    <w:rsid w:val="007E3BD7"/>
    <w:rsid w:val="007F4320"/>
    <w:rsid w:val="007F61BA"/>
    <w:rsid w:val="008037AB"/>
    <w:rsid w:val="008037F9"/>
    <w:rsid w:val="00803E9B"/>
    <w:rsid w:val="00827BC5"/>
    <w:rsid w:val="00827FF1"/>
    <w:rsid w:val="00834A0F"/>
    <w:rsid w:val="008366DB"/>
    <w:rsid w:val="00840E78"/>
    <w:rsid w:val="0084250A"/>
    <w:rsid w:val="008469C0"/>
    <w:rsid w:val="008605F0"/>
    <w:rsid w:val="00860E5C"/>
    <w:rsid w:val="00881195"/>
    <w:rsid w:val="008846E6"/>
    <w:rsid w:val="008960B0"/>
    <w:rsid w:val="008A2A33"/>
    <w:rsid w:val="008B40BC"/>
    <w:rsid w:val="008D2BEF"/>
    <w:rsid w:val="008D5523"/>
    <w:rsid w:val="008E4AFB"/>
    <w:rsid w:val="008E5787"/>
    <w:rsid w:val="009145A4"/>
    <w:rsid w:val="009152CA"/>
    <w:rsid w:val="00926124"/>
    <w:rsid w:val="0092740F"/>
    <w:rsid w:val="009302C5"/>
    <w:rsid w:val="00930E02"/>
    <w:rsid w:val="00933B39"/>
    <w:rsid w:val="00935A82"/>
    <w:rsid w:val="009360C9"/>
    <w:rsid w:val="00942242"/>
    <w:rsid w:val="009543BD"/>
    <w:rsid w:val="00962204"/>
    <w:rsid w:val="00972266"/>
    <w:rsid w:val="00976118"/>
    <w:rsid w:val="00983AAE"/>
    <w:rsid w:val="00996184"/>
    <w:rsid w:val="009A4083"/>
    <w:rsid w:val="009B1B60"/>
    <w:rsid w:val="009B3FA3"/>
    <w:rsid w:val="009D0943"/>
    <w:rsid w:val="009D4023"/>
    <w:rsid w:val="009F230C"/>
    <w:rsid w:val="009F4DDA"/>
    <w:rsid w:val="00A02C09"/>
    <w:rsid w:val="00A04DA5"/>
    <w:rsid w:val="00A0532D"/>
    <w:rsid w:val="00A10FF1"/>
    <w:rsid w:val="00A22CF3"/>
    <w:rsid w:val="00A24D13"/>
    <w:rsid w:val="00A255CE"/>
    <w:rsid w:val="00A36494"/>
    <w:rsid w:val="00A4457F"/>
    <w:rsid w:val="00A5088C"/>
    <w:rsid w:val="00A63270"/>
    <w:rsid w:val="00A6621E"/>
    <w:rsid w:val="00A9628C"/>
    <w:rsid w:val="00AA2A96"/>
    <w:rsid w:val="00AA2BE9"/>
    <w:rsid w:val="00AA32F1"/>
    <w:rsid w:val="00AB6476"/>
    <w:rsid w:val="00AC43F9"/>
    <w:rsid w:val="00AD13F6"/>
    <w:rsid w:val="00AE6391"/>
    <w:rsid w:val="00AE680F"/>
    <w:rsid w:val="00B07FAB"/>
    <w:rsid w:val="00B3340F"/>
    <w:rsid w:val="00B41CC6"/>
    <w:rsid w:val="00B46E3C"/>
    <w:rsid w:val="00B64791"/>
    <w:rsid w:val="00B65719"/>
    <w:rsid w:val="00B670D3"/>
    <w:rsid w:val="00B77633"/>
    <w:rsid w:val="00B809BB"/>
    <w:rsid w:val="00B96AD0"/>
    <w:rsid w:val="00B97F5B"/>
    <w:rsid w:val="00BA1D38"/>
    <w:rsid w:val="00BB13D4"/>
    <w:rsid w:val="00BB61AE"/>
    <w:rsid w:val="00BC0FA8"/>
    <w:rsid w:val="00BD237A"/>
    <w:rsid w:val="00BE2E76"/>
    <w:rsid w:val="00BE5D23"/>
    <w:rsid w:val="00BF75DA"/>
    <w:rsid w:val="00C2183D"/>
    <w:rsid w:val="00C251D7"/>
    <w:rsid w:val="00C3260D"/>
    <w:rsid w:val="00C56A78"/>
    <w:rsid w:val="00C67A50"/>
    <w:rsid w:val="00C721D6"/>
    <w:rsid w:val="00C74CAC"/>
    <w:rsid w:val="00C74F9A"/>
    <w:rsid w:val="00C877C7"/>
    <w:rsid w:val="00C87D29"/>
    <w:rsid w:val="00C91914"/>
    <w:rsid w:val="00C926C0"/>
    <w:rsid w:val="00CA1D06"/>
    <w:rsid w:val="00CA6A56"/>
    <w:rsid w:val="00CB2A62"/>
    <w:rsid w:val="00CC5B28"/>
    <w:rsid w:val="00CC6731"/>
    <w:rsid w:val="00CD30A2"/>
    <w:rsid w:val="00CD7692"/>
    <w:rsid w:val="00CE2508"/>
    <w:rsid w:val="00CE59DA"/>
    <w:rsid w:val="00D0008D"/>
    <w:rsid w:val="00D02253"/>
    <w:rsid w:val="00D223E7"/>
    <w:rsid w:val="00D32B44"/>
    <w:rsid w:val="00D34276"/>
    <w:rsid w:val="00D449C1"/>
    <w:rsid w:val="00D57EE2"/>
    <w:rsid w:val="00D77DEE"/>
    <w:rsid w:val="00D81781"/>
    <w:rsid w:val="00DA73D2"/>
    <w:rsid w:val="00DB0677"/>
    <w:rsid w:val="00DC0883"/>
    <w:rsid w:val="00DC53A8"/>
    <w:rsid w:val="00DD1E1A"/>
    <w:rsid w:val="00DE3E6E"/>
    <w:rsid w:val="00E02375"/>
    <w:rsid w:val="00E05218"/>
    <w:rsid w:val="00E20FE1"/>
    <w:rsid w:val="00E26BAA"/>
    <w:rsid w:val="00E35454"/>
    <w:rsid w:val="00E46259"/>
    <w:rsid w:val="00E641CF"/>
    <w:rsid w:val="00E66E20"/>
    <w:rsid w:val="00E81DAB"/>
    <w:rsid w:val="00E85AEE"/>
    <w:rsid w:val="00E86BEB"/>
    <w:rsid w:val="00EB25CF"/>
    <w:rsid w:val="00ED4FAE"/>
    <w:rsid w:val="00EE6BCF"/>
    <w:rsid w:val="00EE6E42"/>
    <w:rsid w:val="00EF02D0"/>
    <w:rsid w:val="00EF6567"/>
    <w:rsid w:val="00F00392"/>
    <w:rsid w:val="00F06B49"/>
    <w:rsid w:val="00F11A41"/>
    <w:rsid w:val="00F17A97"/>
    <w:rsid w:val="00F309DD"/>
    <w:rsid w:val="00F30BAE"/>
    <w:rsid w:val="00F31A99"/>
    <w:rsid w:val="00F365CD"/>
    <w:rsid w:val="00F454C9"/>
    <w:rsid w:val="00F62BFB"/>
    <w:rsid w:val="00F6493E"/>
    <w:rsid w:val="00F72E54"/>
    <w:rsid w:val="00F80B54"/>
    <w:rsid w:val="00FA501A"/>
    <w:rsid w:val="00FA616B"/>
    <w:rsid w:val="00FC0258"/>
    <w:rsid w:val="00FE5369"/>
    <w:rsid w:val="00FF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E165A4"/>
  <w14:defaultImageDpi w14:val="0"/>
  <w15:docId w15:val="{E59243D8-6A85-41A9-AC7B-13A6EDA5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212B"/>
    <w:rPr>
      <w:rFonts w:ascii="Times New Roman" w:hAnsi="Times New Roman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1212B"/>
    <w:pPr>
      <w:keepLines/>
      <w:tabs>
        <w:tab w:val="left" w:pos="-2127"/>
      </w:tabs>
      <w:spacing w:before="120" w:after="80"/>
      <w:jc w:val="both"/>
      <w:outlineLvl w:val="2"/>
    </w:pPr>
    <w:rPr>
      <w:sz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C5B2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C5B2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sid w:val="0001212B"/>
    <w:rPr>
      <w:rFonts w:ascii="Times New Roman" w:hAnsi="Times New Roman" w:cs="Times New Roman"/>
      <w:sz w:val="20"/>
      <w:szCs w:val="20"/>
      <w:lang w:val="x-none"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CC5B28"/>
    <w:rPr>
      <w:rFonts w:ascii="Cambria" w:hAnsi="Cambria" w:cs="Times New Roman"/>
      <w:color w:val="243F60"/>
      <w:sz w:val="20"/>
      <w:szCs w:val="20"/>
      <w:lang w:val="x-none"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CC5B28"/>
    <w:rPr>
      <w:rFonts w:ascii="Cambria" w:hAnsi="Cambria" w:cs="Times New Roman"/>
      <w:i/>
      <w:iCs/>
      <w:color w:val="404040"/>
      <w:sz w:val="20"/>
      <w:szCs w:val="20"/>
      <w:lang w:val="x-none"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62BF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62BFB"/>
    <w:rPr>
      <w:rFonts w:ascii="Times New Roman" w:hAnsi="Times New Roman" w:cs="Times New Roman"/>
      <w:sz w:val="20"/>
      <w:szCs w:val="20"/>
      <w:lang w:val="x-none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62BF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62BFB"/>
    <w:rPr>
      <w:rFonts w:ascii="Times New Roman" w:hAnsi="Times New Roman" w:cs="Times New Roman"/>
      <w:sz w:val="20"/>
      <w:szCs w:val="20"/>
      <w:lang w:val="x-none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2BF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62BFB"/>
    <w:rPr>
      <w:rFonts w:ascii="Tahoma" w:hAnsi="Tahoma" w:cs="Tahoma"/>
      <w:sz w:val="16"/>
      <w:szCs w:val="16"/>
      <w:lang w:val="x-none" w:eastAsia="it-IT"/>
    </w:rPr>
  </w:style>
  <w:style w:type="character" w:styleId="Collegamentoipertestuale">
    <w:name w:val="Hyperlink"/>
    <w:basedOn w:val="Carpredefinitoparagrafo"/>
    <w:uiPriority w:val="99"/>
    <w:unhideWhenUsed/>
    <w:rsid w:val="00246E00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D67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79447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C0FA8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BC0FA8"/>
    <w:rPr>
      <w:rFonts w:ascii="Times New Roman" w:hAnsi="Times New Roman"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C0FA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53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sodde\Desktop\carta%20intestata%20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88E4B-DF85-48FD-8756-75DC25FA7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.dotm</Template>
  <TotalTime>0</TotalTime>
  <Pages>1</Pages>
  <Words>139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s.sodde</dc:creator>
  <cp:keywords/>
  <dc:description/>
  <cp:lastModifiedBy>Comune Pavone</cp:lastModifiedBy>
  <cp:revision>2</cp:revision>
  <cp:lastPrinted>2022-11-22T14:30:00Z</cp:lastPrinted>
  <dcterms:created xsi:type="dcterms:W3CDTF">2025-12-02T12:25:00Z</dcterms:created>
  <dcterms:modified xsi:type="dcterms:W3CDTF">2025-12-02T12:25:00Z</dcterms:modified>
</cp:coreProperties>
</file>